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073FF" w14:textId="283EC26C" w:rsidR="003036C0" w:rsidRDefault="003036C0" w:rsidP="003036C0">
      <w:pPr>
        <w:jc w:val="center"/>
        <w:textDirection w:val="btLr"/>
        <w:rPr>
          <w:rFonts w:ascii="Marsden Light" w:hAnsi="Marsden Light"/>
          <w:sz w:val="22"/>
          <w:szCs w:val="22"/>
        </w:rPr>
      </w:pPr>
      <w:r w:rsidRPr="00A63C2C">
        <w:rPr>
          <w:rFonts w:ascii="Marsden Light" w:hAnsi="Marsden Light"/>
          <w:sz w:val="22"/>
          <w:szCs w:val="22"/>
        </w:rPr>
        <w:t xml:space="preserve">HIGHWOOD LIBRARY &amp; COMMUNITY CENTER </w:t>
      </w:r>
    </w:p>
    <w:p w14:paraId="50B50BB7" w14:textId="2FCB50D2" w:rsidR="00A63C2C" w:rsidRPr="00A63C2C" w:rsidRDefault="003036C0" w:rsidP="00A63C2C">
      <w:pPr>
        <w:jc w:val="center"/>
        <w:textDirection w:val="btLr"/>
        <w:rPr>
          <w:rFonts w:ascii="Marsden Light" w:hAnsi="Marsden Light"/>
          <w:sz w:val="22"/>
          <w:szCs w:val="22"/>
        </w:rPr>
      </w:pPr>
      <w:r>
        <w:rPr>
          <w:rFonts w:ascii="Marsden Light" w:hAnsi="Marsden Light"/>
          <w:sz w:val="22"/>
          <w:szCs w:val="22"/>
        </w:rPr>
        <w:t>BUILDING &amp; GROUNDS</w:t>
      </w:r>
      <w:r w:rsidRPr="00A63C2C">
        <w:rPr>
          <w:rFonts w:ascii="Marsden Light" w:hAnsi="Marsden Light"/>
          <w:sz w:val="22"/>
          <w:szCs w:val="22"/>
        </w:rPr>
        <w:t xml:space="preserve"> MEETING </w:t>
      </w:r>
      <w:r w:rsidR="00A63C2C" w:rsidRPr="00A63C2C">
        <w:rPr>
          <w:rFonts w:ascii="Marsden Light" w:hAnsi="Marsden Light"/>
          <w:sz w:val="22"/>
          <w:szCs w:val="22"/>
        </w:rPr>
        <w:t xml:space="preserve">AGENDA </w:t>
      </w:r>
    </w:p>
    <w:p w14:paraId="4C8F3B94" w14:textId="25E85D2F" w:rsidR="00A63C2C" w:rsidRPr="00A63C2C" w:rsidRDefault="00A63C2C" w:rsidP="00A63C2C">
      <w:pPr>
        <w:jc w:val="center"/>
        <w:textDirection w:val="btLr"/>
        <w:rPr>
          <w:rFonts w:ascii="Marsden Light" w:hAnsi="Marsden Light"/>
          <w:sz w:val="22"/>
          <w:szCs w:val="22"/>
        </w:rPr>
      </w:pPr>
      <w:r w:rsidRPr="00A63C2C">
        <w:rPr>
          <w:rFonts w:ascii="Marsden Light" w:hAnsi="Marsden Light"/>
          <w:sz w:val="22"/>
          <w:szCs w:val="22"/>
        </w:rPr>
        <w:t>Location:  Highwood Library</w:t>
      </w:r>
    </w:p>
    <w:p w14:paraId="20773B3E" w14:textId="7FD1FFF1" w:rsidR="006F397A" w:rsidRDefault="009171EC" w:rsidP="00A63C2C">
      <w:pPr>
        <w:jc w:val="center"/>
        <w:textDirection w:val="btLr"/>
        <w:rPr>
          <w:rFonts w:ascii="Marsden Light" w:hAnsi="Marsden Light"/>
          <w:sz w:val="22"/>
          <w:szCs w:val="22"/>
        </w:rPr>
      </w:pPr>
      <w:r>
        <w:rPr>
          <w:rFonts w:ascii="Marsden Light" w:hAnsi="Marsden Light"/>
          <w:sz w:val="22"/>
          <w:szCs w:val="22"/>
        </w:rPr>
        <w:t>Wednesday, September 16</w:t>
      </w:r>
      <w:r w:rsidR="00D749E7">
        <w:rPr>
          <w:rFonts w:ascii="Marsden Light" w:hAnsi="Marsden Light"/>
          <w:sz w:val="22"/>
          <w:szCs w:val="22"/>
        </w:rPr>
        <w:t>, 2026</w:t>
      </w:r>
      <w:r w:rsidR="00E95CDF">
        <w:rPr>
          <w:rFonts w:ascii="Marsden Light" w:hAnsi="Marsden Light"/>
          <w:sz w:val="22"/>
          <w:szCs w:val="22"/>
        </w:rPr>
        <w:t xml:space="preserve"> at </w:t>
      </w:r>
      <w:r w:rsidR="003036C0">
        <w:rPr>
          <w:rFonts w:ascii="Marsden Light" w:hAnsi="Marsden Light"/>
          <w:sz w:val="22"/>
          <w:szCs w:val="22"/>
        </w:rPr>
        <w:t>4:30 pm</w:t>
      </w:r>
    </w:p>
    <w:p w14:paraId="5EB19AFE" w14:textId="77777777" w:rsidR="00CC03D7" w:rsidRDefault="00CC03D7" w:rsidP="00CC03D7">
      <w:pPr>
        <w:textDirection w:val="btLr"/>
        <w:rPr>
          <w:rFonts w:ascii="Marsden Light" w:hAnsi="Marsden Light"/>
          <w:sz w:val="22"/>
          <w:szCs w:val="22"/>
        </w:rPr>
      </w:pPr>
    </w:p>
    <w:p w14:paraId="6DB711BF" w14:textId="77777777" w:rsidR="00CC03D7" w:rsidRDefault="00CC03D7" w:rsidP="00CC03D7">
      <w:pPr>
        <w:textDirection w:val="btLr"/>
        <w:rPr>
          <w:rFonts w:ascii="Marsden Light" w:hAnsi="Marsden Light"/>
          <w:sz w:val="22"/>
          <w:szCs w:val="22"/>
        </w:rPr>
      </w:pPr>
    </w:p>
    <w:p w14:paraId="44F14CFE" w14:textId="77777777" w:rsidR="00CC03D7" w:rsidRDefault="00CC03D7" w:rsidP="00CC03D7">
      <w:pPr>
        <w:textDirection w:val="btLr"/>
        <w:rPr>
          <w:rFonts w:ascii="Marsden Light" w:hAnsi="Marsden Light"/>
          <w:sz w:val="22"/>
          <w:szCs w:val="22"/>
        </w:rPr>
      </w:pPr>
    </w:p>
    <w:p w14:paraId="6694EF47" w14:textId="258CD09B" w:rsidR="002016CB" w:rsidRPr="000B4EBF" w:rsidRDefault="002016CB" w:rsidP="000B4EBF">
      <w:pPr>
        <w:pStyle w:val="ListParagraph"/>
        <w:numPr>
          <w:ilvl w:val="0"/>
          <w:numId w:val="6"/>
        </w:numPr>
        <w:textDirection w:val="btLr"/>
        <w:rPr>
          <w:rFonts w:ascii="Marsden Light" w:hAnsi="Marsden Light"/>
          <w:sz w:val="22"/>
          <w:szCs w:val="22"/>
        </w:rPr>
      </w:pPr>
      <w:r w:rsidRPr="000B4EBF">
        <w:rPr>
          <w:rFonts w:ascii="Marsden Light" w:hAnsi="Marsden Light"/>
          <w:sz w:val="22"/>
          <w:szCs w:val="22"/>
        </w:rPr>
        <w:t>Call to order</w:t>
      </w:r>
    </w:p>
    <w:p w14:paraId="64502290" w14:textId="77777777" w:rsidR="002016CB" w:rsidRDefault="002016CB" w:rsidP="002016CB">
      <w:pPr>
        <w:textDirection w:val="btLr"/>
        <w:rPr>
          <w:rFonts w:ascii="Marsden Light" w:eastAsiaTheme="minorEastAsia" w:hAnsi="Marsden Light" w:cstheme="minorBidi"/>
          <w:sz w:val="22"/>
          <w:szCs w:val="22"/>
        </w:rPr>
      </w:pPr>
    </w:p>
    <w:p w14:paraId="52AB1003" w14:textId="77777777" w:rsidR="000B4EBF" w:rsidRDefault="002016CB" w:rsidP="000B4EBF">
      <w:pPr>
        <w:pStyle w:val="ListParagraph"/>
        <w:numPr>
          <w:ilvl w:val="0"/>
          <w:numId w:val="6"/>
        </w:numPr>
        <w:textDirection w:val="btLr"/>
        <w:rPr>
          <w:rFonts w:ascii="Marsden Light" w:hAnsi="Marsden Light"/>
          <w:sz w:val="22"/>
          <w:szCs w:val="22"/>
        </w:rPr>
      </w:pPr>
      <w:r w:rsidRPr="000B4EBF">
        <w:rPr>
          <w:rFonts w:ascii="Marsden Light" w:hAnsi="Marsden Light"/>
          <w:sz w:val="22"/>
          <w:szCs w:val="22"/>
        </w:rPr>
        <w:t>Roll Call</w:t>
      </w:r>
    </w:p>
    <w:p w14:paraId="079226F9" w14:textId="77777777" w:rsidR="000B4EBF" w:rsidRPr="000B4EBF" w:rsidRDefault="000B4EBF" w:rsidP="000B4EBF">
      <w:pPr>
        <w:pStyle w:val="ListParagraph"/>
        <w:rPr>
          <w:rFonts w:ascii="Marsden Light" w:hAnsi="Marsden Light"/>
          <w:sz w:val="22"/>
          <w:szCs w:val="22"/>
        </w:rPr>
      </w:pPr>
    </w:p>
    <w:p w14:paraId="5211445E" w14:textId="4268082D" w:rsidR="002016CB" w:rsidRDefault="002016CB" w:rsidP="000B4EBF">
      <w:pPr>
        <w:pStyle w:val="ListParagraph"/>
        <w:numPr>
          <w:ilvl w:val="0"/>
          <w:numId w:val="6"/>
        </w:numPr>
        <w:textDirection w:val="btLr"/>
        <w:rPr>
          <w:rFonts w:ascii="Marsden Light" w:hAnsi="Marsden Light"/>
          <w:sz w:val="22"/>
          <w:szCs w:val="22"/>
        </w:rPr>
      </w:pPr>
      <w:r w:rsidRPr="000B4EBF">
        <w:rPr>
          <w:rFonts w:ascii="Marsden Light" w:hAnsi="Marsden Light"/>
          <w:sz w:val="22"/>
          <w:szCs w:val="22"/>
        </w:rPr>
        <w:t>New Business</w:t>
      </w:r>
    </w:p>
    <w:p w14:paraId="42C029F7" w14:textId="77777777" w:rsidR="002232C8" w:rsidRPr="002232C8" w:rsidRDefault="002232C8" w:rsidP="002232C8">
      <w:pPr>
        <w:pStyle w:val="ListParagraph"/>
        <w:rPr>
          <w:rFonts w:ascii="Marsden Light" w:hAnsi="Marsden Light"/>
          <w:sz w:val="22"/>
          <w:szCs w:val="22"/>
        </w:rPr>
      </w:pPr>
    </w:p>
    <w:p w14:paraId="2C0E7C38" w14:textId="001EBDC9" w:rsidR="002232C8" w:rsidRPr="000B4EBF" w:rsidRDefault="00136ED6" w:rsidP="002232C8">
      <w:pPr>
        <w:pStyle w:val="ListParagraph"/>
        <w:numPr>
          <w:ilvl w:val="1"/>
          <w:numId w:val="6"/>
        </w:numPr>
        <w:textDirection w:val="btLr"/>
        <w:rPr>
          <w:rFonts w:ascii="Marsden Light" w:hAnsi="Marsden Light"/>
          <w:sz w:val="22"/>
          <w:szCs w:val="22"/>
        </w:rPr>
      </w:pPr>
      <w:r>
        <w:rPr>
          <w:rFonts w:ascii="Marsden Light" w:hAnsi="Marsden Light"/>
          <w:sz w:val="22"/>
          <w:szCs w:val="22"/>
        </w:rPr>
        <w:t>Maximizing r</w:t>
      </w:r>
      <w:r w:rsidR="002232C8">
        <w:rPr>
          <w:rFonts w:ascii="Marsden Light" w:hAnsi="Marsden Light"/>
          <w:sz w:val="22"/>
          <w:szCs w:val="22"/>
        </w:rPr>
        <w:t>oom use</w:t>
      </w:r>
      <w:r>
        <w:rPr>
          <w:rFonts w:ascii="Marsden Light" w:hAnsi="Marsden Light"/>
          <w:sz w:val="22"/>
          <w:szCs w:val="22"/>
        </w:rPr>
        <w:t xml:space="preserve"> to carry out strategic plan</w:t>
      </w:r>
    </w:p>
    <w:p w14:paraId="16B6BC77" w14:textId="77777777" w:rsidR="007C12C9" w:rsidRPr="007C12C9" w:rsidRDefault="007C12C9" w:rsidP="007C12C9">
      <w:pPr>
        <w:pStyle w:val="ListParagraph"/>
        <w:ind w:left="1440"/>
        <w:textDirection w:val="btLr"/>
        <w:rPr>
          <w:rFonts w:ascii="Marsden Light" w:hAnsi="Marsden Light"/>
          <w:sz w:val="22"/>
          <w:szCs w:val="22"/>
        </w:rPr>
      </w:pPr>
    </w:p>
    <w:p w14:paraId="0B49B2A5" w14:textId="3C5F9DC8" w:rsidR="002016CB" w:rsidRDefault="00187547" w:rsidP="000B4EBF">
      <w:pPr>
        <w:pStyle w:val="ListParagraph"/>
        <w:numPr>
          <w:ilvl w:val="0"/>
          <w:numId w:val="6"/>
        </w:numPr>
        <w:textDirection w:val="btLr"/>
        <w:rPr>
          <w:rFonts w:ascii="Marsden Light" w:hAnsi="Marsden Light"/>
          <w:sz w:val="22"/>
          <w:szCs w:val="22"/>
        </w:rPr>
      </w:pPr>
      <w:r w:rsidRPr="000B4EBF">
        <w:rPr>
          <w:rFonts w:ascii="Marsden Light" w:hAnsi="Marsden Light"/>
          <w:sz w:val="22"/>
          <w:szCs w:val="22"/>
        </w:rPr>
        <w:t>O</w:t>
      </w:r>
      <w:r w:rsidR="00E95CDF">
        <w:rPr>
          <w:rFonts w:ascii="Marsden Light" w:hAnsi="Marsden Light"/>
          <w:sz w:val="22"/>
          <w:szCs w:val="22"/>
        </w:rPr>
        <w:t>ld Business</w:t>
      </w:r>
    </w:p>
    <w:p w14:paraId="41061C4B" w14:textId="77777777" w:rsidR="009171EC" w:rsidRDefault="009171EC" w:rsidP="009171EC">
      <w:pPr>
        <w:pStyle w:val="ListParagraph"/>
        <w:numPr>
          <w:ilvl w:val="1"/>
          <w:numId w:val="6"/>
        </w:numPr>
        <w:textDirection w:val="btLr"/>
        <w:rPr>
          <w:rFonts w:ascii="Marsden Light" w:hAnsi="Marsden Light"/>
          <w:sz w:val="22"/>
          <w:szCs w:val="22"/>
        </w:rPr>
      </w:pPr>
      <w:r>
        <w:rPr>
          <w:rFonts w:ascii="Marsden Light" w:hAnsi="Marsden Light"/>
          <w:sz w:val="22"/>
          <w:szCs w:val="22"/>
        </w:rPr>
        <w:t>Committee structure: new committee Chair</w:t>
      </w:r>
    </w:p>
    <w:p w14:paraId="79FCD731" w14:textId="732576F0" w:rsidR="007C12C9" w:rsidRDefault="007C12C9" w:rsidP="007C12C9">
      <w:pPr>
        <w:pStyle w:val="ListParagraph"/>
        <w:numPr>
          <w:ilvl w:val="1"/>
          <w:numId w:val="6"/>
        </w:numPr>
        <w:textDirection w:val="btLr"/>
        <w:rPr>
          <w:rFonts w:ascii="Marsden Light" w:hAnsi="Marsden Light"/>
          <w:sz w:val="22"/>
          <w:szCs w:val="22"/>
        </w:rPr>
      </w:pPr>
      <w:r>
        <w:rPr>
          <w:rFonts w:ascii="Marsden Light" w:hAnsi="Marsden Light"/>
          <w:sz w:val="22"/>
          <w:szCs w:val="22"/>
        </w:rPr>
        <w:t>Security grant</w:t>
      </w:r>
    </w:p>
    <w:p w14:paraId="73D876BF" w14:textId="27729E09" w:rsidR="007C12C9" w:rsidRDefault="0064767E" w:rsidP="007C12C9">
      <w:pPr>
        <w:pStyle w:val="ListParagraph"/>
        <w:numPr>
          <w:ilvl w:val="2"/>
          <w:numId w:val="6"/>
        </w:numPr>
        <w:textDirection w:val="btLr"/>
        <w:rPr>
          <w:rFonts w:ascii="Marsden Light" w:hAnsi="Marsden Light"/>
          <w:sz w:val="22"/>
          <w:szCs w:val="22"/>
        </w:rPr>
      </w:pPr>
      <w:r>
        <w:rPr>
          <w:rFonts w:ascii="Marsden Light" w:hAnsi="Marsden Light"/>
          <w:sz w:val="22"/>
          <w:szCs w:val="22"/>
        </w:rPr>
        <w:t>Vendor finalization</w:t>
      </w:r>
    </w:p>
    <w:p w14:paraId="525078A5" w14:textId="77777777" w:rsidR="007C12C9" w:rsidRPr="00086215" w:rsidRDefault="007C12C9" w:rsidP="007C12C9">
      <w:pPr>
        <w:pStyle w:val="ListParagraph"/>
        <w:numPr>
          <w:ilvl w:val="1"/>
          <w:numId w:val="6"/>
        </w:numPr>
        <w:textDirection w:val="btLr"/>
        <w:rPr>
          <w:rFonts w:ascii="Marsden Light" w:hAnsi="Marsden Light"/>
          <w:color w:val="000000" w:themeColor="text1"/>
          <w:sz w:val="22"/>
          <w:szCs w:val="22"/>
        </w:rPr>
      </w:pPr>
      <w:r w:rsidRPr="00086215">
        <w:rPr>
          <w:rFonts w:ascii="Marsden Light" w:hAnsi="Marsden Light"/>
          <w:color w:val="000000" w:themeColor="text1"/>
          <w:sz w:val="22"/>
          <w:szCs w:val="22"/>
        </w:rPr>
        <w:t>Capital improvements grant</w:t>
      </w:r>
    </w:p>
    <w:p w14:paraId="1C443686" w14:textId="0229BBD9" w:rsidR="007C12C9" w:rsidRPr="00086215" w:rsidRDefault="009171EC" w:rsidP="00086215">
      <w:pPr>
        <w:pStyle w:val="ListParagraph"/>
        <w:numPr>
          <w:ilvl w:val="2"/>
          <w:numId w:val="6"/>
        </w:numPr>
        <w:textDirection w:val="btLr"/>
        <w:rPr>
          <w:rFonts w:ascii="Marsden Light" w:hAnsi="Marsden Light"/>
          <w:color w:val="000000" w:themeColor="text1"/>
          <w:sz w:val="22"/>
          <w:szCs w:val="22"/>
        </w:rPr>
      </w:pPr>
      <w:r>
        <w:rPr>
          <w:rFonts w:ascii="Marsden Light" w:hAnsi="Marsden Light"/>
          <w:color w:val="000000" w:themeColor="text1"/>
          <w:sz w:val="22"/>
          <w:szCs w:val="22"/>
        </w:rPr>
        <w:t>Q</w:t>
      </w:r>
      <w:r w:rsidR="00086215" w:rsidRPr="00086215">
        <w:rPr>
          <w:rFonts w:ascii="Marsden Light" w:hAnsi="Marsden Light"/>
          <w:color w:val="000000" w:themeColor="text1"/>
          <w:sz w:val="22"/>
          <w:szCs w:val="22"/>
        </w:rPr>
        <w:t>uotes needed</w:t>
      </w:r>
    </w:p>
    <w:p w14:paraId="4D433B0C" w14:textId="5383AC6D" w:rsidR="002016CB" w:rsidRDefault="002016CB" w:rsidP="002016CB">
      <w:pPr>
        <w:textDirection w:val="btLr"/>
        <w:rPr>
          <w:rFonts w:ascii="Marsden Light" w:eastAsiaTheme="minorEastAsia" w:hAnsi="Marsden Light" w:cstheme="minorBidi"/>
          <w:sz w:val="22"/>
          <w:szCs w:val="22"/>
        </w:rPr>
      </w:pPr>
      <w:r>
        <w:rPr>
          <w:rFonts w:ascii="Marsden Light" w:eastAsiaTheme="minorEastAsia" w:hAnsi="Marsden Light" w:cstheme="minorBidi"/>
          <w:sz w:val="22"/>
          <w:szCs w:val="22"/>
        </w:rPr>
        <w:t xml:space="preserve">   </w:t>
      </w:r>
    </w:p>
    <w:p w14:paraId="3BDE2EDA" w14:textId="5E0CDE78" w:rsidR="00A63C2C" w:rsidRPr="000B4EBF" w:rsidRDefault="002016CB" w:rsidP="000B4EBF">
      <w:pPr>
        <w:pStyle w:val="ListParagraph"/>
        <w:numPr>
          <w:ilvl w:val="0"/>
          <w:numId w:val="6"/>
        </w:numPr>
        <w:textDirection w:val="btLr"/>
        <w:rPr>
          <w:rFonts w:ascii="Marsden Light" w:hAnsi="Marsden Light"/>
          <w:sz w:val="22"/>
          <w:szCs w:val="22"/>
        </w:rPr>
      </w:pPr>
      <w:r w:rsidRPr="000B4EBF">
        <w:rPr>
          <w:rFonts w:ascii="Marsden Light" w:hAnsi="Marsden Light"/>
          <w:sz w:val="22"/>
          <w:szCs w:val="22"/>
        </w:rPr>
        <w:t>Adjournment</w:t>
      </w:r>
    </w:p>
    <w:p w14:paraId="07DE8D95" w14:textId="77777777" w:rsidR="00705ECC" w:rsidRDefault="00705ECC" w:rsidP="005C0E9C">
      <w:pPr>
        <w:pStyle w:val="NoSpacing"/>
        <w:rPr>
          <w:rFonts w:ascii="Marsden Light" w:hAnsi="Marsden Light"/>
        </w:rPr>
      </w:pPr>
    </w:p>
    <w:p w14:paraId="3A9A52BC" w14:textId="77777777" w:rsidR="00001834" w:rsidRDefault="00001834" w:rsidP="005C0E9C">
      <w:pPr>
        <w:pStyle w:val="NoSpacing"/>
        <w:rPr>
          <w:rFonts w:ascii="Marsden Light" w:hAnsi="Marsden Light"/>
        </w:rPr>
      </w:pPr>
    </w:p>
    <w:p w14:paraId="2BE2CACF" w14:textId="77777777" w:rsidR="00001834" w:rsidRPr="003B771C" w:rsidRDefault="00001834" w:rsidP="005C0E9C">
      <w:pPr>
        <w:pStyle w:val="NoSpacing"/>
        <w:rPr>
          <w:rFonts w:ascii="Marsden Light" w:hAnsi="Marsden Light"/>
        </w:rPr>
      </w:pPr>
    </w:p>
    <w:p w14:paraId="7FEA4685" w14:textId="77777777" w:rsidR="006F46E7" w:rsidRPr="003B771C" w:rsidRDefault="006F46E7" w:rsidP="00B46B8D">
      <w:pPr>
        <w:pStyle w:val="NoSpacing"/>
        <w:jc w:val="center"/>
        <w:rPr>
          <w:rFonts w:ascii="Marsden Light" w:hAnsi="Marsden Light"/>
          <w:b/>
        </w:rPr>
      </w:pPr>
    </w:p>
    <w:sectPr w:rsidR="006F46E7" w:rsidRPr="003B771C" w:rsidSect="0033390F">
      <w:headerReference w:type="default" r:id="rId7"/>
      <w:footerReference w:type="default" r:id="rId8"/>
      <w:pgSz w:w="12240" w:h="15840"/>
      <w:pgMar w:top="2160" w:right="1440" w:bottom="2160" w:left="1440" w:header="72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8503F" w14:textId="77777777" w:rsidR="001C0C21" w:rsidRDefault="001C0C21">
      <w:r>
        <w:separator/>
      </w:r>
    </w:p>
  </w:endnote>
  <w:endnote w:type="continuationSeparator" w:id="0">
    <w:p w14:paraId="76914D75" w14:textId="77777777" w:rsidR="001C0C21" w:rsidRDefault="001C0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sden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arsden Condensed Light">
    <w:altName w:val="Cambria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arsden Condensed">
    <w:altName w:val="Marsden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arsden Condensed Medium">
    <w:altName w:val="Cambria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19582" w14:textId="77777777" w:rsidR="00227E4E" w:rsidRDefault="00F82C6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6026A11" wp14:editId="65ABDECC">
              <wp:simplePos x="0" y="0"/>
              <wp:positionH relativeFrom="column">
                <wp:posOffset>-914400</wp:posOffset>
              </wp:positionH>
              <wp:positionV relativeFrom="paragraph">
                <wp:posOffset>-200025</wp:posOffset>
              </wp:positionV>
              <wp:extent cx="7772400" cy="16243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1624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FD97FB" w14:textId="77777777" w:rsidR="00F6478D" w:rsidRPr="00F6478D" w:rsidRDefault="00F6478D" w:rsidP="00F6478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</w:rPr>
                          </w:pPr>
                          <w:r w:rsidRPr="00F6478D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8"/>
                              <w:szCs w:val="18"/>
                              <w:u w:val="single"/>
                            </w:rPr>
                            <w:t>Board of Trustees</w:t>
                          </w:r>
                        </w:p>
                        <w:p w14:paraId="3ABC38D9" w14:textId="33912BD1" w:rsidR="00F6478D" w:rsidRPr="00996617" w:rsidRDefault="00F6478D" w:rsidP="0099661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22"/>
                              <w:szCs w:val="22"/>
                            </w:rPr>
                          </w:pPr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Lucy </w:t>
                          </w:r>
                          <w:proofErr w:type="spellStart"/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Hospodarsky</w:t>
                          </w:r>
                          <w:proofErr w:type="spellEnd"/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gramStart"/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President</w:t>
                          </w:r>
                          <w:r w:rsidRPr="00996617">
                            <w:rPr>
                              <w:rFonts w:ascii="Calibri" w:hAnsi="Calibri" w:cs="Calibri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 </w:t>
                          </w:r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996617">
                            <w:rPr>
                              <w:rFonts w:ascii="Marsden Condensed Light" w:hAnsi="Marsden Condensed Light" w:cs="Marsden Condensed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•</w:t>
                          </w:r>
                          <w:proofErr w:type="gramEnd"/>
                          <w:r w:rsidRPr="00996617">
                            <w:rPr>
                              <w:rFonts w:ascii="Calibri" w:hAnsi="Calibri" w:cs="Calibri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 </w:t>
                          </w:r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 Janell Cleland, Vice President</w:t>
                          </w:r>
                          <w:r w:rsidRPr="00996617">
                            <w:rPr>
                              <w:rFonts w:ascii="Calibri" w:hAnsi="Calibri" w:cs="Calibri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 </w:t>
                          </w:r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996617">
                            <w:rPr>
                              <w:rFonts w:ascii="Marsden Condensed Light" w:hAnsi="Marsden Condensed Light" w:cs="Marsden Condensed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•</w:t>
                          </w:r>
                          <w:r w:rsidRPr="00996617">
                            <w:rPr>
                              <w:rFonts w:ascii="Calibri" w:hAnsi="Calibri" w:cs="Calibri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 </w:t>
                          </w:r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 Catherine Regalado, Secretary</w:t>
                          </w:r>
                          <w:r w:rsidRPr="00996617">
                            <w:rPr>
                              <w:rFonts w:ascii="Calibri" w:hAnsi="Calibri" w:cs="Calibri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 </w:t>
                          </w:r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996617">
                            <w:rPr>
                              <w:rFonts w:ascii="Marsden Condensed Light" w:hAnsi="Marsden Condensed Light" w:cs="Marsden Condensed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•</w:t>
                          </w:r>
                          <w:r w:rsidRPr="00996617">
                            <w:rPr>
                              <w:rFonts w:ascii="Calibri" w:hAnsi="Calibri" w:cs="Calibri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 </w:t>
                          </w:r>
                          <w:r w:rsidR="00996617"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Nancy </w:t>
                          </w:r>
                          <w:proofErr w:type="spellStart"/>
                          <w:r w:rsidR="00996617"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Pastroff</w:t>
                          </w:r>
                          <w:proofErr w:type="spellEnd"/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, Treasurer</w:t>
                          </w:r>
                          <w:r w:rsidRPr="00996617">
                            <w:rPr>
                              <w:rFonts w:ascii="Calibri" w:hAnsi="Calibri" w:cs="Calibri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  </w:t>
                          </w:r>
                        </w:p>
                        <w:p w14:paraId="61DDAD4E" w14:textId="1036C488" w:rsidR="00F6478D" w:rsidRPr="00996617" w:rsidRDefault="00F6478D" w:rsidP="00F6478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22"/>
                              <w:szCs w:val="22"/>
                            </w:rPr>
                          </w:pPr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Trustees:</w:t>
                          </w:r>
                          <w:r w:rsidRPr="00996617">
                            <w:rPr>
                              <w:rFonts w:ascii="Calibri" w:hAnsi="Calibri" w:cs="Calibri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 </w:t>
                          </w:r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 Bertha Chavez, </w:t>
                          </w:r>
                          <w:r w:rsidR="00996617"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Nora </w:t>
                          </w:r>
                          <w:proofErr w:type="spellStart"/>
                          <w:r w:rsidR="00996617"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Loredo</w:t>
                          </w:r>
                          <w:proofErr w:type="spellEnd"/>
                          <w:r w:rsid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,</w:t>
                          </w:r>
                          <w:r w:rsidR="00996617"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 xml:space="preserve">Paul Martinez, Jason </w:t>
                          </w:r>
                          <w:proofErr w:type="spellStart"/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Muelver</w:t>
                          </w:r>
                          <w:proofErr w:type="spellEnd"/>
                        </w:p>
                        <w:p w14:paraId="104E6653" w14:textId="2BFF5A2A" w:rsidR="00F6478D" w:rsidRPr="00996617" w:rsidRDefault="00F6478D" w:rsidP="00F6478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</w:pPr>
                          <w:r w:rsidRPr="00996617">
                            <w:rPr>
                              <w:rFonts w:ascii="Marsden Condensed Light" w:hAnsi="Marsden Condensed Light"/>
                              <w:color w:val="5C9598"/>
                              <w:spacing w:val="20"/>
                              <w:sz w:val="16"/>
                              <w:szCs w:val="16"/>
                            </w:rPr>
                            <w:t>Laura Ramirez, Executive Director director@highwoodlibrary.org</w:t>
                          </w:r>
                        </w:p>
                        <w:p w14:paraId="737859CD" w14:textId="77777777" w:rsidR="00F6478D" w:rsidRPr="00996617" w:rsidRDefault="00F6478D" w:rsidP="00F6478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Marsden Condensed Light" w:hAnsi="Marsden Condensed Light"/>
                              <w:spacing w:val="20"/>
                              <w:sz w:val="8"/>
                              <w:szCs w:val="8"/>
                            </w:rPr>
                          </w:pPr>
                        </w:p>
                        <w:p w14:paraId="2AB84197" w14:textId="4E308D10" w:rsidR="00F6478D" w:rsidRPr="00996617" w:rsidRDefault="00F6478D" w:rsidP="00F6478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Marsden Condensed Medium" w:hAnsi="Marsden Condensed Medium"/>
                              <w:b/>
                              <w:bCs/>
                              <w:spacing w:val="30"/>
                              <w:sz w:val="20"/>
                              <w:szCs w:val="20"/>
                            </w:rPr>
                          </w:pPr>
                          <w:r w:rsidRPr="00996617">
                            <w:rPr>
                              <w:rFonts w:ascii="Marsden Condensed Medium" w:hAnsi="Marsden Condensed Medium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>102 Highwood Ave.</w:t>
                          </w:r>
                          <w:r w:rsidRPr="00996617">
                            <w:rPr>
                              <w:rFonts w:ascii="Calibri" w:hAnsi="Calibri" w:cs="Calibri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> </w:t>
                          </w:r>
                          <w:r w:rsidRPr="00996617">
                            <w:rPr>
                              <w:rFonts w:ascii="Marsden Condensed Medium" w:hAnsi="Marsden Condensed Medium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96617">
                            <w:rPr>
                              <w:rFonts w:ascii="Marsden Condensed Medium" w:hAnsi="Marsden Condensed Medium" w:cs="Marsden Condensed"/>
                              <w:b/>
                              <w:bCs/>
                              <w:color w:val="5D395F"/>
                              <w:spacing w:val="30"/>
                            </w:rPr>
                            <w:t>•</w:t>
                          </w:r>
                          <w:r w:rsidRPr="00996617">
                            <w:rPr>
                              <w:rFonts w:ascii="Calibri" w:hAnsi="Calibri" w:cs="Calibri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> </w:t>
                          </w:r>
                          <w:r w:rsidRPr="00996617">
                            <w:rPr>
                              <w:rFonts w:ascii="Marsden Condensed Medium" w:hAnsi="Marsden Condensed Medium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 xml:space="preserve"> Highwood, IL </w:t>
                          </w:r>
                          <w:proofErr w:type="gramStart"/>
                          <w:r w:rsidRPr="00996617">
                            <w:rPr>
                              <w:rFonts w:ascii="Marsden Condensed Medium" w:hAnsi="Marsden Condensed Medium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>60040</w:t>
                          </w:r>
                          <w:r w:rsidRPr="00996617">
                            <w:rPr>
                              <w:rFonts w:ascii="Calibri" w:hAnsi="Calibri" w:cs="Calibri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> </w:t>
                          </w:r>
                          <w:r w:rsidRPr="00996617">
                            <w:rPr>
                              <w:rFonts w:ascii="Marsden Condensed Medium" w:hAnsi="Marsden Condensed Medium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96617">
                            <w:rPr>
                              <w:rFonts w:ascii="Marsden Condensed Medium" w:hAnsi="Marsden Condensed Medium" w:cs="Marsden Condensed"/>
                              <w:b/>
                              <w:bCs/>
                              <w:color w:val="5D395F"/>
                              <w:spacing w:val="30"/>
                            </w:rPr>
                            <w:t>•</w:t>
                          </w:r>
                          <w:proofErr w:type="gramEnd"/>
                          <w:r w:rsidRPr="00996617">
                            <w:rPr>
                              <w:rFonts w:ascii="Calibri" w:hAnsi="Calibri" w:cs="Calibri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> </w:t>
                          </w:r>
                          <w:r w:rsidRPr="00996617">
                            <w:rPr>
                              <w:rFonts w:ascii="Marsden Condensed Medium" w:hAnsi="Marsden Condensed Medium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 xml:space="preserve"> www.highwoodlibrary.org</w:t>
                          </w:r>
                          <w:r w:rsidRPr="00996617">
                            <w:rPr>
                              <w:rFonts w:ascii="Calibri" w:hAnsi="Calibri" w:cs="Calibri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> </w:t>
                          </w:r>
                          <w:r w:rsidRPr="00996617">
                            <w:rPr>
                              <w:rFonts w:ascii="Marsden Condensed Medium" w:hAnsi="Marsden Condensed Medium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96617">
                            <w:rPr>
                              <w:rFonts w:ascii="Marsden Condensed Medium" w:hAnsi="Marsden Condensed Medium" w:cs="Marsden Condensed"/>
                              <w:b/>
                              <w:bCs/>
                              <w:color w:val="5D395F"/>
                              <w:spacing w:val="30"/>
                            </w:rPr>
                            <w:t>•</w:t>
                          </w:r>
                          <w:r w:rsidRPr="00996617">
                            <w:rPr>
                              <w:rFonts w:ascii="Calibri" w:hAnsi="Calibri" w:cs="Calibri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> </w:t>
                          </w:r>
                          <w:r w:rsidRPr="00996617">
                            <w:rPr>
                              <w:rFonts w:ascii="Marsden Condensed Medium" w:hAnsi="Marsden Condensed Medium"/>
                              <w:b/>
                              <w:bCs/>
                              <w:color w:val="5C9598"/>
                              <w:spacing w:val="30"/>
                              <w:sz w:val="18"/>
                              <w:szCs w:val="18"/>
                            </w:rPr>
                            <w:t xml:space="preserve"> 847-432-5404</w:t>
                          </w:r>
                        </w:p>
                        <w:p w14:paraId="0CAE105C" w14:textId="77777777" w:rsidR="00227E4E" w:rsidRPr="001E4775" w:rsidRDefault="00227E4E">
                          <w:pPr>
                            <w:rPr>
                              <w:rFonts w:ascii="Arial" w:hAnsi="Arial"/>
                              <w:color w:val="2F571D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026A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in;margin-top:-15.75pt;width:612pt;height:127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" filled="f" stroked="f">
              <v:textbox inset=",7.2pt,,7.2pt">
                <w:txbxContent>
                  <w:p w14:paraId="2BFD97FB" w14:textId="77777777" w:rsidR="00F6478D" w:rsidRPr="00F6478D" w:rsidRDefault="00F6478D" w:rsidP="00F6478D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Marsden Condensed Light" w:hAnsi="Marsden Condensed Light"/>
                        <w:color w:val="5C9598"/>
                        <w:spacing w:val="20"/>
                      </w:rPr>
                    </w:pPr>
                    <w:r w:rsidRPr="00F6478D">
                      <w:rPr>
                        <w:rFonts w:ascii="Marsden Condensed Light" w:hAnsi="Marsden Condensed Light"/>
                        <w:color w:val="5C9598"/>
                        <w:spacing w:val="20"/>
                        <w:sz w:val="18"/>
                        <w:szCs w:val="18"/>
                        <w:u w:val="single"/>
                      </w:rPr>
                      <w:t>Board of Trustees</w:t>
                    </w:r>
                  </w:p>
                  <w:p w14:paraId="3ABC38D9" w14:textId="33912BD1" w:rsidR="00F6478D" w:rsidRPr="00996617" w:rsidRDefault="00F6478D" w:rsidP="00996617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Marsden Condensed Light" w:hAnsi="Marsden Condensed Light"/>
                        <w:color w:val="5C9598"/>
                        <w:spacing w:val="20"/>
                        <w:sz w:val="22"/>
                        <w:szCs w:val="22"/>
                      </w:rPr>
                    </w:pPr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 xml:space="preserve">Lucy Hospodarsky, </w:t>
                    </w:r>
                    <w:proofErr w:type="gramStart"/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>President</w:t>
                    </w:r>
                    <w:r w:rsidRPr="00996617">
                      <w:rPr>
                        <w:rFonts w:ascii="Calibri" w:hAnsi="Calibri" w:cs="Calibri"/>
                        <w:color w:val="5C9598"/>
                        <w:spacing w:val="20"/>
                        <w:sz w:val="16"/>
                        <w:szCs w:val="16"/>
                      </w:rPr>
                      <w:t> </w:t>
                    </w:r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 xml:space="preserve"> </w:t>
                    </w:r>
                    <w:r w:rsidRPr="00996617">
                      <w:rPr>
                        <w:rFonts w:ascii="Marsden Condensed Light" w:hAnsi="Marsden Condensed Light" w:cs="Marsden Condensed"/>
                        <w:color w:val="5C9598"/>
                        <w:spacing w:val="20"/>
                        <w:sz w:val="16"/>
                        <w:szCs w:val="16"/>
                      </w:rPr>
                      <w:t>•</w:t>
                    </w:r>
                    <w:proofErr w:type="gramEnd"/>
                    <w:r w:rsidRPr="00996617">
                      <w:rPr>
                        <w:rFonts w:ascii="Calibri" w:hAnsi="Calibri" w:cs="Calibri"/>
                        <w:color w:val="5C9598"/>
                        <w:spacing w:val="20"/>
                        <w:sz w:val="16"/>
                        <w:szCs w:val="16"/>
                      </w:rPr>
                      <w:t> </w:t>
                    </w:r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 xml:space="preserve"> Janell Cleland, Vice President</w:t>
                    </w:r>
                    <w:r w:rsidRPr="00996617">
                      <w:rPr>
                        <w:rFonts w:ascii="Calibri" w:hAnsi="Calibri" w:cs="Calibri"/>
                        <w:color w:val="5C9598"/>
                        <w:spacing w:val="20"/>
                        <w:sz w:val="16"/>
                        <w:szCs w:val="16"/>
                      </w:rPr>
                      <w:t> </w:t>
                    </w:r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 xml:space="preserve"> </w:t>
                    </w:r>
                    <w:r w:rsidRPr="00996617">
                      <w:rPr>
                        <w:rFonts w:ascii="Marsden Condensed Light" w:hAnsi="Marsden Condensed Light" w:cs="Marsden Condensed"/>
                        <w:color w:val="5C9598"/>
                        <w:spacing w:val="20"/>
                        <w:sz w:val="16"/>
                        <w:szCs w:val="16"/>
                      </w:rPr>
                      <w:t>•</w:t>
                    </w:r>
                    <w:r w:rsidRPr="00996617">
                      <w:rPr>
                        <w:rFonts w:ascii="Calibri" w:hAnsi="Calibri" w:cs="Calibri"/>
                        <w:color w:val="5C9598"/>
                        <w:spacing w:val="20"/>
                        <w:sz w:val="16"/>
                        <w:szCs w:val="16"/>
                      </w:rPr>
                      <w:t> </w:t>
                    </w:r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 xml:space="preserve"> Catherine Regalado, Secretary</w:t>
                    </w:r>
                    <w:r w:rsidRPr="00996617">
                      <w:rPr>
                        <w:rFonts w:ascii="Calibri" w:hAnsi="Calibri" w:cs="Calibri"/>
                        <w:color w:val="5C9598"/>
                        <w:spacing w:val="20"/>
                        <w:sz w:val="16"/>
                        <w:szCs w:val="16"/>
                      </w:rPr>
                      <w:t> </w:t>
                    </w:r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 xml:space="preserve"> </w:t>
                    </w:r>
                    <w:r w:rsidRPr="00996617">
                      <w:rPr>
                        <w:rFonts w:ascii="Marsden Condensed Light" w:hAnsi="Marsden Condensed Light" w:cs="Marsden Condensed"/>
                        <w:color w:val="5C9598"/>
                        <w:spacing w:val="20"/>
                        <w:sz w:val="16"/>
                        <w:szCs w:val="16"/>
                      </w:rPr>
                      <w:t>•</w:t>
                    </w:r>
                    <w:r w:rsidRPr="00996617">
                      <w:rPr>
                        <w:rFonts w:ascii="Calibri" w:hAnsi="Calibri" w:cs="Calibri"/>
                        <w:color w:val="5C9598"/>
                        <w:spacing w:val="20"/>
                        <w:sz w:val="16"/>
                        <w:szCs w:val="16"/>
                      </w:rPr>
                      <w:t> </w:t>
                    </w:r>
                    <w:r w:rsidR="00996617"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 xml:space="preserve">Nancy </w:t>
                    </w:r>
                    <w:proofErr w:type="spellStart"/>
                    <w:r w:rsidR="00996617"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>Pastroff</w:t>
                    </w:r>
                    <w:proofErr w:type="spellEnd"/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>, Treasurer</w:t>
                    </w:r>
                    <w:r w:rsidRPr="00996617">
                      <w:rPr>
                        <w:rFonts w:ascii="Calibri" w:hAnsi="Calibri" w:cs="Calibri"/>
                        <w:color w:val="5C9598"/>
                        <w:spacing w:val="20"/>
                        <w:sz w:val="16"/>
                        <w:szCs w:val="16"/>
                      </w:rPr>
                      <w:t>  </w:t>
                    </w:r>
                  </w:p>
                  <w:p w14:paraId="61DDAD4E" w14:textId="1036C488" w:rsidR="00F6478D" w:rsidRPr="00996617" w:rsidRDefault="00F6478D" w:rsidP="00F6478D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Marsden Condensed Light" w:hAnsi="Marsden Condensed Light"/>
                        <w:color w:val="5C9598"/>
                        <w:spacing w:val="20"/>
                        <w:sz w:val="22"/>
                        <w:szCs w:val="22"/>
                      </w:rPr>
                    </w:pPr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>Trustees:</w:t>
                    </w:r>
                    <w:r w:rsidRPr="00996617">
                      <w:rPr>
                        <w:rFonts w:ascii="Calibri" w:hAnsi="Calibri" w:cs="Calibri"/>
                        <w:color w:val="5C9598"/>
                        <w:spacing w:val="20"/>
                        <w:sz w:val="16"/>
                        <w:szCs w:val="16"/>
                      </w:rPr>
                      <w:t> </w:t>
                    </w:r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 xml:space="preserve"> Bertha Chavez, </w:t>
                    </w:r>
                    <w:r w:rsidR="00996617"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 xml:space="preserve">Nora </w:t>
                    </w:r>
                    <w:proofErr w:type="spellStart"/>
                    <w:r w:rsidR="00996617"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>Loredo</w:t>
                    </w:r>
                    <w:proofErr w:type="spellEnd"/>
                    <w:r w:rsid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>,</w:t>
                    </w:r>
                    <w:r w:rsidR="00996617"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 xml:space="preserve"> </w:t>
                    </w:r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 xml:space="preserve">Paul Martinez, Jason </w:t>
                    </w:r>
                    <w:proofErr w:type="spellStart"/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>Muelver</w:t>
                    </w:r>
                    <w:proofErr w:type="spellEnd"/>
                  </w:p>
                  <w:p w14:paraId="104E6653" w14:textId="2BFF5A2A" w:rsidR="00F6478D" w:rsidRPr="00996617" w:rsidRDefault="00F6478D" w:rsidP="00F6478D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</w:pPr>
                    <w:r w:rsidRPr="00996617">
                      <w:rPr>
                        <w:rFonts w:ascii="Marsden Condensed Light" w:hAnsi="Marsden Condensed Light"/>
                        <w:color w:val="5C9598"/>
                        <w:spacing w:val="20"/>
                        <w:sz w:val="16"/>
                        <w:szCs w:val="16"/>
                      </w:rPr>
                      <w:t>Laura Ramirez, Executive Director director@highwoodlibrary.org</w:t>
                    </w:r>
                  </w:p>
                  <w:p w14:paraId="737859CD" w14:textId="77777777" w:rsidR="00F6478D" w:rsidRPr="00996617" w:rsidRDefault="00F6478D" w:rsidP="00F6478D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Marsden Condensed Light" w:hAnsi="Marsden Condensed Light"/>
                        <w:spacing w:val="20"/>
                        <w:sz w:val="8"/>
                        <w:szCs w:val="8"/>
                      </w:rPr>
                    </w:pPr>
                  </w:p>
                  <w:p w14:paraId="2AB84197" w14:textId="4E308D10" w:rsidR="00F6478D" w:rsidRPr="00996617" w:rsidRDefault="00F6478D" w:rsidP="00F6478D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Marsden Condensed Medium" w:hAnsi="Marsden Condensed Medium"/>
                        <w:b/>
                        <w:bCs/>
                        <w:spacing w:val="30"/>
                        <w:sz w:val="20"/>
                        <w:szCs w:val="20"/>
                      </w:rPr>
                    </w:pPr>
                    <w:r w:rsidRPr="00996617">
                      <w:rPr>
                        <w:rFonts w:ascii="Marsden Condensed Medium" w:hAnsi="Marsden Condensed Medium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>102 Highwood Ave.</w:t>
                    </w:r>
                    <w:r w:rsidRPr="00996617">
                      <w:rPr>
                        <w:rFonts w:ascii="Calibri" w:hAnsi="Calibri" w:cs="Calibri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> </w:t>
                    </w:r>
                    <w:r w:rsidRPr="00996617">
                      <w:rPr>
                        <w:rFonts w:ascii="Marsden Condensed Medium" w:hAnsi="Marsden Condensed Medium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 xml:space="preserve"> </w:t>
                    </w:r>
                    <w:r w:rsidRPr="00996617">
                      <w:rPr>
                        <w:rFonts w:ascii="Marsden Condensed Medium" w:hAnsi="Marsden Condensed Medium" w:cs="Marsden Condensed"/>
                        <w:b/>
                        <w:bCs/>
                        <w:color w:val="5D395F"/>
                        <w:spacing w:val="30"/>
                      </w:rPr>
                      <w:t>•</w:t>
                    </w:r>
                    <w:r w:rsidRPr="00996617">
                      <w:rPr>
                        <w:rFonts w:ascii="Calibri" w:hAnsi="Calibri" w:cs="Calibri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> </w:t>
                    </w:r>
                    <w:r w:rsidRPr="00996617">
                      <w:rPr>
                        <w:rFonts w:ascii="Marsden Condensed Medium" w:hAnsi="Marsden Condensed Medium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 xml:space="preserve"> Highwood, IL 60040</w:t>
                    </w:r>
                    <w:r w:rsidRPr="00996617">
                      <w:rPr>
                        <w:rFonts w:ascii="Calibri" w:hAnsi="Calibri" w:cs="Calibri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> </w:t>
                    </w:r>
                    <w:r w:rsidRPr="00996617">
                      <w:rPr>
                        <w:rFonts w:ascii="Marsden Condensed Medium" w:hAnsi="Marsden Condensed Medium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 xml:space="preserve"> </w:t>
                    </w:r>
                    <w:r w:rsidRPr="00996617">
                      <w:rPr>
                        <w:rFonts w:ascii="Marsden Condensed Medium" w:hAnsi="Marsden Condensed Medium" w:cs="Marsden Condensed"/>
                        <w:b/>
                        <w:bCs/>
                        <w:color w:val="5D395F"/>
                        <w:spacing w:val="30"/>
                      </w:rPr>
                      <w:t>•</w:t>
                    </w:r>
                    <w:r w:rsidRPr="00996617">
                      <w:rPr>
                        <w:rFonts w:ascii="Calibri" w:hAnsi="Calibri" w:cs="Calibri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> </w:t>
                    </w:r>
                    <w:r w:rsidRPr="00996617">
                      <w:rPr>
                        <w:rFonts w:ascii="Marsden Condensed Medium" w:hAnsi="Marsden Condensed Medium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 xml:space="preserve"> www.highwoodlibrary.org</w:t>
                    </w:r>
                    <w:r w:rsidRPr="00996617">
                      <w:rPr>
                        <w:rFonts w:ascii="Calibri" w:hAnsi="Calibri" w:cs="Calibri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> </w:t>
                    </w:r>
                    <w:r w:rsidRPr="00996617">
                      <w:rPr>
                        <w:rFonts w:ascii="Marsden Condensed Medium" w:hAnsi="Marsden Condensed Medium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 xml:space="preserve"> </w:t>
                    </w:r>
                    <w:r w:rsidRPr="00996617">
                      <w:rPr>
                        <w:rFonts w:ascii="Marsden Condensed Medium" w:hAnsi="Marsden Condensed Medium" w:cs="Marsden Condensed"/>
                        <w:b/>
                        <w:bCs/>
                        <w:color w:val="5D395F"/>
                        <w:spacing w:val="30"/>
                      </w:rPr>
                      <w:t>•</w:t>
                    </w:r>
                    <w:r w:rsidRPr="00996617">
                      <w:rPr>
                        <w:rFonts w:ascii="Calibri" w:hAnsi="Calibri" w:cs="Calibri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> </w:t>
                    </w:r>
                    <w:r w:rsidRPr="00996617">
                      <w:rPr>
                        <w:rFonts w:ascii="Marsden Condensed Medium" w:hAnsi="Marsden Condensed Medium"/>
                        <w:b/>
                        <w:bCs/>
                        <w:color w:val="5C9598"/>
                        <w:spacing w:val="30"/>
                        <w:sz w:val="18"/>
                        <w:szCs w:val="18"/>
                      </w:rPr>
                      <w:t xml:space="preserve"> 847-432-5404</w:t>
                    </w:r>
                  </w:p>
                  <w:p w14:paraId="0CAE105C" w14:textId="77777777" w:rsidR="00227E4E" w:rsidRPr="001E4775" w:rsidRDefault="00227E4E">
                    <w:pPr>
                      <w:rPr>
                        <w:rFonts w:ascii="Arial" w:hAnsi="Arial"/>
                        <w:color w:val="2F571D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156AB" w14:textId="77777777" w:rsidR="001C0C21" w:rsidRDefault="001C0C21">
      <w:r>
        <w:separator/>
      </w:r>
    </w:p>
  </w:footnote>
  <w:footnote w:type="continuationSeparator" w:id="0">
    <w:p w14:paraId="7366EB00" w14:textId="77777777" w:rsidR="001C0C21" w:rsidRDefault="001C0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A76AA" w14:textId="77777777" w:rsidR="00227E4E" w:rsidRDefault="00227E4E" w:rsidP="00227E4E">
    <w:pPr>
      <w:pStyle w:val="Header"/>
      <w:jc w:val="center"/>
    </w:pPr>
    <w:r>
      <w:t xml:space="preserve">   </w:t>
    </w:r>
    <w:r w:rsidR="00FE4117">
      <w:rPr>
        <w:noProof/>
      </w:rPr>
      <w:drawing>
        <wp:inline distT="0" distB="0" distL="0" distR="0" wp14:anchorId="680266F0" wp14:editId="0CBDD2A1">
          <wp:extent cx="1407936" cy="703968"/>
          <wp:effectExtent l="0" t="0" r="1905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07936" cy="7039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C1793"/>
    <w:multiLevelType w:val="multilevel"/>
    <w:tmpl w:val="DA9AD216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B6EE0"/>
    <w:multiLevelType w:val="hybridMultilevel"/>
    <w:tmpl w:val="C2388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149EC"/>
    <w:multiLevelType w:val="hybridMultilevel"/>
    <w:tmpl w:val="DA9AD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76FF1"/>
    <w:multiLevelType w:val="hybridMultilevel"/>
    <w:tmpl w:val="14C8C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A1FA2"/>
    <w:multiLevelType w:val="hybridMultilevel"/>
    <w:tmpl w:val="929A80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F1FFE"/>
    <w:multiLevelType w:val="hybridMultilevel"/>
    <w:tmpl w:val="7DEC6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17"/>
    <w:rsid w:val="00000A85"/>
    <w:rsid w:val="00001834"/>
    <w:rsid w:val="0001360F"/>
    <w:rsid w:val="0003520B"/>
    <w:rsid w:val="000373CF"/>
    <w:rsid w:val="0004430A"/>
    <w:rsid w:val="00045E48"/>
    <w:rsid w:val="0006445D"/>
    <w:rsid w:val="00064710"/>
    <w:rsid w:val="00064CF8"/>
    <w:rsid w:val="00065984"/>
    <w:rsid w:val="000746E4"/>
    <w:rsid w:val="00076255"/>
    <w:rsid w:val="00084715"/>
    <w:rsid w:val="00086215"/>
    <w:rsid w:val="00097F7E"/>
    <w:rsid w:val="000A0ABF"/>
    <w:rsid w:val="000B4235"/>
    <w:rsid w:val="000B4EBF"/>
    <w:rsid w:val="000C0F74"/>
    <w:rsid w:val="000C3658"/>
    <w:rsid w:val="000E222B"/>
    <w:rsid w:val="001027F6"/>
    <w:rsid w:val="001115A2"/>
    <w:rsid w:val="0012321B"/>
    <w:rsid w:val="001251EE"/>
    <w:rsid w:val="00135F13"/>
    <w:rsid w:val="00136ED6"/>
    <w:rsid w:val="00145F92"/>
    <w:rsid w:val="00147EA3"/>
    <w:rsid w:val="00161212"/>
    <w:rsid w:val="00163D63"/>
    <w:rsid w:val="00184E01"/>
    <w:rsid w:val="00187547"/>
    <w:rsid w:val="00192CBC"/>
    <w:rsid w:val="001A37DB"/>
    <w:rsid w:val="001A4A45"/>
    <w:rsid w:val="001A4F27"/>
    <w:rsid w:val="001A7A1D"/>
    <w:rsid w:val="001B618A"/>
    <w:rsid w:val="001C0584"/>
    <w:rsid w:val="001C0C21"/>
    <w:rsid w:val="001C1562"/>
    <w:rsid w:val="001D6B90"/>
    <w:rsid w:val="001E3223"/>
    <w:rsid w:val="001F7BFF"/>
    <w:rsid w:val="001F7D25"/>
    <w:rsid w:val="002016CB"/>
    <w:rsid w:val="002232C8"/>
    <w:rsid w:val="00227E4E"/>
    <w:rsid w:val="00231490"/>
    <w:rsid w:val="00235854"/>
    <w:rsid w:val="002561B9"/>
    <w:rsid w:val="00287211"/>
    <w:rsid w:val="002876CB"/>
    <w:rsid w:val="0029175E"/>
    <w:rsid w:val="00293899"/>
    <w:rsid w:val="002B56EC"/>
    <w:rsid w:val="002D2395"/>
    <w:rsid w:val="002E730A"/>
    <w:rsid w:val="002F32BC"/>
    <w:rsid w:val="002F745D"/>
    <w:rsid w:val="0030165E"/>
    <w:rsid w:val="003036C0"/>
    <w:rsid w:val="003117C6"/>
    <w:rsid w:val="00316D3F"/>
    <w:rsid w:val="00327071"/>
    <w:rsid w:val="003334C1"/>
    <w:rsid w:val="0033390F"/>
    <w:rsid w:val="003356B3"/>
    <w:rsid w:val="00341338"/>
    <w:rsid w:val="00341E03"/>
    <w:rsid w:val="00356CC4"/>
    <w:rsid w:val="0036222D"/>
    <w:rsid w:val="00381572"/>
    <w:rsid w:val="003A4A7F"/>
    <w:rsid w:val="003A69B0"/>
    <w:rsid w:val="003B5C11"/>
    <w:rsid w:val="003B771C"/>
    <w:rsid w:val="003D759B"/>
    <w:rsid w:val="003F441E"/>
    <w:rsid w:val="003F7701"/>
    <w:rsid w:val="0040156A"/>
    <w:rsid w:val="004017F7"/>
    <w:rsid w:val="00414CB7"/>
    <w:rsid w:val="00417B0B"/>
    <w:rsid w:val="0042429D"/>
    <w:rsid w:val="0043040E"/>
    <w:rsid w:val="00431721"/>
    <w:rsid w:val="00442085"/>
    <w:rsid w:val="0044336A"/>
    <w:rsid w:val="004460D9"/>
    <w:rsid w:val="004736D9"/>
    <w:rsid w:val="00480464"/>
    <w:rsid w:val="004A1312"/>
    <w:rsid w:val="004A79D3"/>
    <w:rsid w:val="004B31C4"/>
    <w:rsid w:val="004D5D8C"/>
    <w:rsid w:val="004D6777"/>
    <w:rsid w:val="004D7AAB"/>
    <w:rsid w:val="004E184D"/>
    <w:rsid w:val="004F1651"/>
    <w:rsid w:val="004F35E9"/>
    <w:rsid w:val="004F4B6E"/>
    <w:rsid w:val="004F54A2"/>
    <w:rsid w:val="004F5BA8"/>
    <w:rsid w:val="004F7AC5"/>
    <w:rsid w:val="00527974"/>
    <w:rsid w:val="005366C7"/>
    <w:rsid w:val="00536D97"/>
    <w:rsid w:val="00537C83"/>
    <w:rsid w:val="0055396B"/>
    <w:rsid w:val="005547F5"/>
    <w:rsid w:val="00572FDF"/>
    <w:rsid w:val="00577E4E"/>
    <w:rsid w:val="00583C3B"/>
    <w:rsid w:val="00593C86"/>
    <w:rsid w:val="005949C2"/>
    <w:rsid w:val="005A187A"/>
    <w:rsid w:val="005A250B"/>
    <w:rsid w:val="005C044C"/>
    <w:rsid w:val="005C0E9C"/>
    <w:rsid w:val="005E5875"/>
    <w:rsid w:val="005F0506"/>
    <w:rsid w:val="005F4D84"/>
    <w:rsid w:val="00616339"/>
    <w:rsid w:val="00623692"/>
    <w:rsid w:val="006243F8"/>
    <w:rsid w:val="006257C2"/>
    <w:rsid w:val="00643575"/>
    <w:rsid w:val="00645AF9"/>
    <w:rsid w:val="0064767E"/>
    <w:rsid w:val="00656FB7"/>
    <w:rsid w:val="00661BED"/>
    <w:rsid w:val="0067268F"/>
    <w:rsid w:val="00673312"/>
    <w:rsid w:val="00687CDC"/>
    <w:rsid w:val="006927C4"/>
    <w:rsid w:val="006A2224"/>
    <w:rsid w:val="006A4E50"/>
    <w:rsid w:val="006C37EF"/>
    <w:rsid w:val="006D0670"/>
    <w:rsid w:val="006D791B"/>
    <w:rsid w:val="006E4C12"/>
    <w:rsid w:val="006F397A"/>
    <w:rsid w:val="006F46E7"/>
    <w:rsid w:val="006F49D2"/>
    <w:rsid w:val="006F6196"/>
    <w:rsid w:val="006F7A6B"/>
    <w:rsid w:val="00701656"/>
    <w:rsid w:val="00705ECC"/>
    <w:rsid w:val="00717282"/>
    <w:rsid w:val="007300C9"/>
    <w:rsid w:val="00735933"/>
    <w:rsid w:val="007366A6"/>
    <w:rsid w:val="0074376A"/>
    <w:rsid w:val="00745513"/>
    <w:rsid w:val="00745669"/>
    <w:rsid w:val="00751DA0"/>
    <w:rsid w:val="00752C3D"/>
    <w:rsid w:val="00792384"/>
    <w:rsid w:val="00792826"/>
    <w:rsid w:val="007A5A78"/>
    <w:rsid w:val="007C12C9"/>
    <w:rsid w:val="007C31EA"/>
    <w:rsid w:val="007C3777"/>
    <w:rsid w:val="007D2907"/>
    <w:rsid w:val="007D61A7"/>
    <w:rsid w:val="007E5297"/>
    <w:rsid w:val="00801251"/>
    <w:rsid w:val="00801612"/>
    <w:rsid w:val="00802117"/>
    <w:rsid w:val="008061AF"/>
    <w:rsid w:val="00807183"/>
    <w:rsid w:val="00810CD5"/>
    <w:rsid w:val="00810D87"/>
    <w:rsid w:val="00830606"/>
    <w:rsid w:val="00853AD1"/>
    <w:rsid w:val="00862028"/>
    <w:rsid w:val="008669D7"/>
    <w:rsid w:val="008678E0"/>
    <w:rsid w:val="00874E22"/>
    <w:rsid w:val="00877BE3"/>
    <w:rsid w:val="00882AAA"/>
    <w:rsid w:val="00887A39"/>
    <w:rsid w:val="00891317"/>
    <w:rsid w:val="00891B47"/>
    <w:rsid w:val="00895FA9"/>
    <w:rsid w:val="008A37C5"/>
    <w:rsid w:val="008A52CE"/>
    <w:rsid w:val="008B2A29"/>
    <w:rsid w:val="008B4ED7"/>
    <w:rsid w:val="008C7AE8"/>
    <w:rsid w:val="009171EC"/>
    <w:rsid w:val="00952E0A"/>
    <w:rsid w:val="009653AC"/>
    <w:rsid w:val="00975B39"/>
    <w:rsid w:val="00982EDA"/>
    <w:rsid w:val="00983058"/>
    <w:rsid w:val="009830A1"/>
    <w:rsid w:val="00991759"/>
    <w:rsid w:val="00996483"/>
    <w:rsid w:val="00996617"/>
    <w:rsid w:val="009972A3"/>
    <w:rsid w:val="009E048F"/>
    <w:rsid w:val="009E52DC"/>
    <w:rsid w:val="009E7494"/>
    <w:rsid w:val="009F505D"/>
    <w:rsid w:val="00A0064A"/>
    <w:rsid w:val="00A007BE"/>
    <w:rsid w:val="00A021C0"/>
    <w:rsid w:val="00A16B04"/>
    <w:rsid w:val="00A26326"/>
    <w:rsid w:val="00A27630"/>
    <w:rsid w:val="00A30C00"/>
    <w:rsid w:val="00A34898"/>
    <w:rsid w:val="00A35BE0"/>
    <w:rsid w:val="00A46F4C"/>
    <w:rsid w:val="00A53DFE"/>
    <w:rsid w:val="00A63C2C"/>
    <w:rsid w:val="00AC0252"/>
    <w:rsid w:val="00AC1ABF"/>
    <w:rsid w:val="00AC7FA6"/>
    <w:rsid w:val="00AD139F"/>
    <w:rsid w:val="00AE5867"/>
    <w:rsid w:val="00B00ECD"/>
    <w:rsid w:val="00B105C0"/>
    <w:rsid w:val="00B202B6"/>
    <w:rsid w:val="00B37E9A"/>
    <w:rsid w:val="00B46B8D"/>
    <w:rsid w:val="00B4794E"/>
    <w:rsid w:val="00B530A1"/>
    <w:rsid w:val="00B550BB"/>
    <w:rsid w:val="00B55B31"/>
    <w:rsid w:val="00B6164E"/>
    <w:rsid w:val="00B82074"/>
    <w:rsid w:val="00B82713"/>
    <w:rsid w:val="00B83D91"/>
    <w:rsid w:val="00BA26AC"/>
    <w:rsid w:val="00BA2970"/>
    <w:rsid w:val="00BA2FA8"/>
    <w:rsid w:val="00BA4E18"/>
    <w:rsid w:val="00BC2FA4"/>
    <w:rsid w:val="00BC7BB8"/>
    <w:rsid w:val="00BD4C96"/>
    <w:rsid w:val="00BD65F5"/>
    <w:rsid w:val="00BD71BC"/>
    <w:rsid w:val="00BE1421"/>
    <w:rsid w:val="00C13588"/>
    <w:rsid w:val="00C318BD"/>
    <w:rsid w:val="00C529ED"/>
    <w:rsid w:val="00C54C3D"/>
    <w:rsid w:val="00C55BC5"/>
    <w:rsid w:val="00C61347"/>
    <w:rsid w:val="00C82912"/>
    <w:rsid w:val="00C910E5"/>
    <w:rsid w:val="00C91216"/>
    <w:rsid w:val="00CA64FD"/>
    <w:rsid w:val="00CA6C9C"/>
    <w:rsid w:val="00CA760E"/>
    <w:rsid w:val="00CB02D3"/>
    <w:rsid w:val="00CC03D7"/>
    <w:rsid w:val="00CC47F7"/>
    <w:rsid w:val="00CE2076"/>
    <w:rsid w:val="00CE3474"/>
    <w:rsid w:val="00CE42C8"/>
    <w:rsid w:val="00CF3718"/>
    <w:rsid w:val="00CF46F5"/>
    <w:rsid w:val="00CF697B"/>
    <w:rsid w:val="00D23126"/>
    <w:rsid w:val="00D35591"/>
    <w:rsid w:val="00D40AE0"/>
    <w:rsid w:val="00D47C5B"/>
    <w:rsid w:val="00D51712"/>
    <w:rsid w:val="00D52859"/>
    <w:rsid w:val="00D56108"/>
    <w:rsid w:val="00D632FC"/>
    <w:rsid w:val="00D717E2"/>
    <w:rsid w:val="00D749E7"/>
    <w:rsid w:val="00D752F4"/>
    <w:rsid w:val="00D82E15"/>
    <w:rsid w:val="00D9041F"/>
    <w:rsid w:val="00D91277"/>
    <w:rsid w:val="00D93EA8"/>
    <w:rsid w:val="00D940C8"/>
    <w:rsid w:val="00D979FB"/>
    <w:rsid w:val="00DA515A"/>
    <w:rsid w:val="00DA7F0D"/>
    <w:rsid w:val="00DB60ED"/>
    <w:rsid w:val="00DC2ADC"/>
    <w:rsid w:val="00DC3311"/>
    <w:rsid w:val="00DC6C5A"/>
    <w:rsid w:val="00DE3B73"/>
    <w:rsid w:val="00DF08D6"/>
    <w:rsid w:val="00DF11FB"/>
    <w:rsid w:val="00E02972"/>
    <w:rsid w:val="00E13353"/>
    <w:rsid w:val="00E33CB5"/>
    <w:rsid w:val="00E41E41"/>
    <w:rsid w:val="00E4341B"/>
    <w:rsid w:val="00E4562D"/>
    <w:rsid w:val="00E50B9C"/>
    <w:rsid w:val="00E576DF"/>
    <w:rsid w:val="00E61BF0"/>
    <w:rsid w:val="00E643F3"/>
    <w:rsid w:val="00E874C7"/>
    <w:rsid w:val="00E91AB9"/>
    <w:rsid w:val="00E920D3"/>
    <w:rsid w:val="00E95CDF"/>
    <w:rsid w:val="00EC044A"/>
    <w:rsid w:val="00EC23CC"/>
    <w:rsid w:val="00EC42F6"/>
    <w:rsid w:val="00ED0A2B"/>
    <w:rsid w:val="00ED63EC"/>
    <w:rsid w:val="00EE21C7"/>
    <w:rsid w:val="00EE612D"/>
    <w:rsid w:val="00F01BCA"/>
    <w:rsid w:val="00F02F08"/>
    <w:rsid w:val="00F0326E"/>
    <w:rsid w:val="00F123CB"/>
    <w:rsid w:val="00F37E57"/>
    <w:rsid w:val="00F47FF1"/>
    <w:rsid w:val="00F6478D"/>
    <w:rsid w:val="00F713D3"/>
    <w:rsid w:val="00F7772C"/>
    <w:rsid w:val="00F82C66"/>
    <w:rsid w:val="00F83F48"/>
    <w:rsid w:val="00F84E1C"/>
    <w:rsid w:val="00F8547E"/>
    <w:rsid w:val="00F93D35"/>
    <w:rsid w:val="00F9515C"/>
    <w:rsid w:val="00FB0C79"/>
    <w:rsid w:val="00FC5EA0"/>
    <w:rsid w:val="00FD71D6"/>
    <w:rsid w:val="00FE4117"/>
    <w:rsid w:val="00FE5548"/>
    <w:rsid w:val="00FE7A46"/>
    <w:rsid w:val="00FF3497"/>
    <w:rsid w:val="00FF708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007F8E"/>
  <w15:docId w15:val="{06964BCD-11AB-415F-BE50-86BD2115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1D8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0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405A"/>
  </w:style>
  <w:style w:type="paragraph" w:styleId="Footer">
    <w:name w:val="footer"/>
    <w:basedOn w:val="Normal"/>
    <w:link w:val="FooterChar"/>
    <w:uiPriority w:val="99"/>
    <w:unhideWhenUsed/>
    <w:rsid w:val="00A240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405A"/>
  </w:style>
  <w:style w:type="paragraph" w:customStyle="1" w:styleId="BasicParagraph">
    <w:name w:val="[Basic Paragraph]"/>
    <w:basedOn w:val="Normal"/>
    <w:uiPriority w:val="99"/>
    <w:rsid w:val="00A2405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rsid w:val="00076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2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441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NoSpacing">
    <w:name w:val="No Spacing"/>
    <w:uiPriority w:val="1"/>
    <w:qFormat/>
    <w:rsid w:val="003F441E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BA26A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E13353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6D0670"/>
    <w:rPr>
      <w:rFonts w:ascii="Calibri" w:eastAsia="Calibri" w:hAnsi="Calibri" w:cs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6478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6478D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9653AC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yHospodarsky\AppData\Local\Microsoft\Windows\Temporary%20Internet%20Files\Content.Outlook\IY49XP5P\Highwood_Public_Library_Letterhead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Highwood_Public_Library_Letterhead (2)</Template>
  <TotalTime>1</TotalTime>
  <Pages>1</Pages>
  <Words>63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Street Level Studio</Company>
  <LinksUpToDate>false</LinksUpToDate>
  <CharactersWithSpaces>382</CharactersWithSpaces>
  <SharedDoc>false</SharedDoc>
  <HLinks>
    <vt:vector size="6" baseType="variant">
      <vt:variant>
        <vt:i4>1507454</vt:i4>
      </vt:variant>
      <vt:variant>
        <vt:i4>3468</vt:i4>
      </vt:variant>
      <vt:variant>
        <vt:i4>1025</vt:i4>
      </vt:variant>
      <vt:variant>
        <vt:i4>1</vt:i4>
      </vt:variant>
      <vt:variant>
        <vt:lpwstr>Highwood Library 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Hospodarsky, Lucy</dc:creator>
  <cp:lastModifiedBy>Laura Ramirez</cp:lastModifiedBy>
  <cp:revision>2</cp:revision>
  <cp:lastPrinted>2026-09-14T22:23:00Z</cp:lastPrinted>
  <dcterms:created xsi:type="dcterms:W3CDTF">2026-09-14T22:24:00Z</dcterms:created>
  <dcterms:modified xsi:type="dcterms:W3CDTF">2026-09-14T22:24:00Z</dcterms:modified>
</cp:coreProperties>
</file>